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B55B7" w14:textId="6E2BCAF6" w:rsidR="00546C5A" w:rsidRDefault="00546C5A" w:rsidP="00546C5A">
      <w:pPr>
        <w:tabs>
          <w:tab w:val="left" w:pos="1215"/>
          <w:tab w:val="left" w:pos="4962"/>
          <w:tab w:val="left" w:pos="9072"/>
        </w:tabs>
        <w:spacing w:after="1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7EB0F" wp14:editId="653F7365">
                <wp:simplePos x="0" y="0"/>
                <wp:positionH relativeFrom="margin">
                  <wp:align>left</wp:align>
                </wp:positionH>
                <wp:positionV relativeFrom="paragraph">
                  <wp:posOffset>-145415</wp:posOffset>
                </wp:positionV>
                <wp:extent cx="9477375" cy="10572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7375" cy="105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F619F" w14:textId="77777777" w:rsidR="00CA1CE1" w:rsidRDefault="00546C5A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46C5A">
                              <w:rPr>
                                <w:sz w:val="24"/>
                                <w:szCs w:val="24"/>
                              </w:rPr>
                              <w:t>The Society can only accept Ewes for registration as either lambs o</w:t>
                            </w:r>
                            <w:r w:rsidR="009F581A"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yearlings.  Costs of registering are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£1</w:t>
                            </w:r>
                            <w:r w:rsidR="009F581A">
                              <w:rPr>
                                <w:b/>
                                <w:sz w:val="24"/>
                                <w:szCs w:val="24"/>
                              </w:rPr>
                              <w:t>.50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per lamb</w:t>
                            </w: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£2 per yearling.</w:t>
                            </w: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MINIMUM FEE £1</w:t>
                            </w:r>
                            <w:r w:rsidR="009F581A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581A">
                              <w:rPr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9F581A" w:rsidRPr="0024643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if registering less than </w:t>
                            </w:r>
                            <w:r w:rsidR="00647DE3" w:rsidRPr="00246435">
                              <w:rPr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="006467BA" w:rsidRPr="0024643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Lambs or</w:t>
                            </w:r>
                            <w:r w:rsidR="00315F88" w:rsidRPr="0024643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46435" w:rsidRPr="00246435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7 yearlings then </w:t>
                            </w:r>
                            <w:r w:rsidR="009027B0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the </w:t>
                            </w:r>
                            <w:r w:rsidR="00246435" w:rsidRPr="00246435">
                              <w:rPr>
                                <w:sz w:val="24"/>
                                <w:szCs w:val="24"/>
                                <w:u w:val="single"/>
                              </w:rPr>
                              <w:t>fee you pay is £15</w:t>
                            </w:r>
                          </w:p>
                          <w:p w14:paraId="6F112C61" w14:textId="088E2A28" w:rsidR="00546C5A" w:rsidRPr="00E81130" w:rsidRDefault="00546C5A">
                            <w:pP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Gall y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Gymdeithas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ond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derbyn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mamogiaid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cofrestru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fel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naill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ai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wyn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neu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wyn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blwyddiaid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Costau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cofrestru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yw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£1</w:t>
                            </w:r>
                            <w:r w:rsidR="009F581A">
                              <w:rPr>
                                <w:b/>
                                <w:sz w:val="24"/>
                                <w:szCs w:val="24"/>
                              </w:rPr>
                              <w:t>.50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yr</w:t>
                            </w:r>
                            <w:proofErr w:type="spellEnd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oen</w:t>
                            </w:r>
                            <w:proofErr w:type="spellEnd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 £2 </w:t>
                            </w:r>
                            <w:proofErr w:type="spellStart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oen</w:t>
                            </w:r>
                            <w:proofErr w:type="spellEnd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blwydd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LLEIAFSWM £1</w:t>
                            </w:r>
                            <w:r w:rsidR="009F581A"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5B451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43D4F">
                              <w:rPr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="005B451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os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ydych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chi'n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cofrestru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llai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na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10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oen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neu 7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oen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blwyddiaid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yna'r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ffi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rydych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chi'n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ei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thalu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>yw</w:t>
                            </w:r>
                            <w:proofErr w:type="spellEnd"/>
                            <w:r w:rsidR="0027750C" w:rsidRPr="00E81130"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£15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7EB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1.45pt;width:746.25pt;height:8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" fillcolor="#bfbfbf [2412]" strokeweight=".5pt">
                <v:textbox>
                  <w:txbxContent>
                    <w:p w14:paraId="39CF619F" w14:textId="77777777" w:rsidR="00CA1CE1" w:rsidRDefault="00546C5A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546C5A">
                        <w:rPr>
                          <w:sz w:val="24"/>
                          <w:szCs w:val="24"/>
                        </w:rPr>
                        <w:t>The Society can only accept Ewes for registration as either lambs o</w:t>
                      </w:r>
                      <w:r w:rsidR="009F581A">
                        <w:rPr>
                          <w:sz w:val="24"/>
                          <w:szCs w:val="24"/>
                        </w:rPr>
                        <w:t>r</w:t>
                      </w:r>
                      <w:r w:rsidRPr="00546C5A">
                        <w:rPr>
                          <w:sz w:val="24"/>
                          <w:szCs w:val="24"/>
                        </w:rPr>
                        <w:t xml:space="preserve"> yearlings.  Costs of registering are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£1</w:t>
                      </w:r>
                      <w:r w:rsidR="009F581A">
                        <w:rPr>
                          <w:b/>
                          <w:sz w:val="24"/>
                          <w:szCs w:val="24"/>
                        </w:rPr>
                        <w:t>.50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 xml:space="preserve"> per lamb</w:t>
                      </w:r>
                      <w:r w:rsidRPr="00546C5A">
                        <w:rPr>
                          <w:sz w:val="24"/>
                          <w:szCs w:val="24"/>
                        </w:rPr>
                        <w:t xml:space="preserve"> and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£2 per yearling.</w:t>
                      </w:r>
                      <w:r w:rsidRPr="00546C5A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MINIMUM FEE £1</w:t>
                      </w:r>
                      <w:r w:rsidR="009F581A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F581A">
                        <w:rPr>
                          <w:sz w:val="24"/>
                          <w:szCs w:val="24"/>
                        </w:rPr>
                        <w:t xml:space="preserve">– </w:t>
                      </w:r>
                      <w:r w:rsidR="009F581A" w:rsidRPr="00246435">
                        <w:rPr>
                          <w:sz w:val="24"/>
                          <w:szCs w:val="24"/>
                          <w:u w:val="single"/>
                        </w:rPr>
                        <w:t xml:space="preserve">if registering less than </w:t>
                      </w:r>
                      <w:r w:rsidR="00647DE3" w:rsidRPr="00246435">
                        <w:rPr>
                          <w:sz w:val="24"/>
                          <w:szCs w:val="24"/>
                          <w:u w:val="single"/>
                        </w:rPr>
                        <w:t>10</w:t>
                      </w:r>
                      <w:r w:rsidR="006467BA" w:rsidRPr="00246435">
                        <w:rPr>
                          <w:sz w:val="24"/>
                          <w:szCs w:val="24"/>
                          <w:u w:val="single"/>
                        </w:rPr>
                        <w:t xml:space="preserve"> Lambs or</w:t>
                      </w:r>
                      <w:r w:rsidR="00315F88" w:rsidRPr="00246435">
                        <w:rPr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46435" w:rsidRPr="00246435">
                        <w:rPr>
                          <w:sz w:val="24"/>
                          <w:szCs w:val="24"/>
                          <w:u w:val="single"/>
                        </w:rPr>
                        <w:t xml:space="preserve">7 yearlings then </w:t>
                      </w:r>
                      <w:r w:rsidR="009027B0">
                        <w:rPr>
                          <w:sz w:val="24"/>
                          <w:szCs w:val="24"/>
                          <w:u w:val="single"/>
                        </w:rPr>
                        <w:t xml:space="preserve">the </w:t>
                      </w:r>
                      <w:r w:rsidR="00246435" w:rsidRPr="00246435">
                        <w:rPr>
                          <w:sz w:val="24"/>
                          <w:szCs w:val="24"/>
                          <w:u w:val="single"/>
                        </w:rPr>
                        <w:t>fee you pay is £15</w:t>
                      </w:r>
                    </w:p>
                    <w:p w14:paraId="6F112C61" w14:textId="088E2A28" w:rsidR="00546C5A" w:rsidRPr="00E81130" w:rsidRDefault="00546C5A">
                      <w:pPr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46C5A">
                        <w:rPr>
                          <w:sz w:val="24"/>
                          <w:szCs w:val="24"/>
                        </w:rPr>
                        <w:t xml:space="preserve">Gall y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Gymdeithas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ond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derbyn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mamogiaid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gyfer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cofrestru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fel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naill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ai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wyn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neu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wyn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blwyddiaid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. 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Costau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cofrestru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yw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£1</w:t>
                      </w:r>
                      <w:r w:rsidR="009F581A">
                        <w:rPr>
                          <w:b/>
                          <w:sz w:val="24"/>
                          <w:szCs w:val="24"/>
                        </w:rPr>
                        <w:t>.50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b/>
                          <w:sz w:val="24"/>
                          <w:szCs w:val="24"/>
                        </w:rPr>
                        <w:t>yr</w:t>
                      </w:r>
                      <w:proofErr w:type="spellEnd"/>
                      <w:r w:rsidRPr="00546C5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b/>
                          <w:sz w:val="24"/>
                          <w:szCs w:val="24"/>
                        </w:rPr>
                        <w:t>oen</w:t>
                      </w:r>
                      <w:proofErr w:type="spellEnd"/>
                      <w:r w:rsidRPr="00546C5A">
                        <w:rPr>
                          <w:b/>
                          <w:sz w:val="24"/>
                          <w:szCs w:val="24"/>
                        </w:rPr>
                        <w:t xml:space="preserve"> a £2 </w:t>
                      </w:r>
                      <w:proofErr w:type="spellStart"/>
                      <w:r w:rsidRPr="00546C5A">
                        <w:rPr>
                          <w:b/>
                          <w:sz w:val="24"/>
                          <w:szCs w:val="24"/>
                        </w:rPr>
                        <w:t>oen</w:t>
                      </w:r>
                      <w:proofErr w:type="spellEnd"/>
                      <w:r w:rsidRPr="00546C5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b/>
                          <w:sz w:val="24"/>
                          <w:szCs w:val="24"/>
                        </w:rPr>
                        <w:t>blwydd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. 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LLEIAFSWM £1</w:t>
                      </w:r>
                      <w:r w:rsidR="009F581A"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="005B451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043D4F">
                        <w:rPr>
                          <w:b/>
                          <w:sz w:val="24"/>
                          <w:szCs w:val="24"/>
                        </w:rPr>
                        <w:t>–</w:t>
                      </w:r>
                      <w:r w:rsidR="005B451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os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ydych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chi'n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cofrestru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llai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na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10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oen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neu 7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oen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blwyddiaid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yna'r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ffi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rydych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chi'n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ei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thalu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>yw</w:t>
                      </w:r>
                      <w:proofErr w:type="spellEnd"/>
                      <w:r w:rsidR="0027750C" w:rsidRPr="00E81130">
                        <w:rPr>
                          <w:bCs/>
                          <w:sz w:val="24"/>
                          <w:szCs w:val="24"/>
                          <w:u w:val="single"/>
                        </w:rPr>
                        <w:t xml:space="preserve"> £15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AA4D14" w14:textId="77777777" w:rsidR="00CA1CE1" w:rsidRDefault="00CA1CE1" w:rsidP="00546C5A">
      <w:pPr>
        <w:tabs>
          <w:tab w:val="left" w:pos="1215"/>
          <w:tab w:val="left" w:pos="4962"/>
          <w:tab w:val="left" w:pos="9072"/>
        </w:tabs>
        <w:spacing w:after="160"/>
      </w:pPr>
    </w:p>
    <w:p w14:paraId="314A943A" w14:textId="77777777" w:rsidR="00546C5A" w:rsidRDefault="00546C5A" w:rsidP="00546C5A">
      <w:pPr>
        <w:tabs>
          <w:tab w:val="left" w:pos="1215"/>
          <w:tab w:val="left" w:pos="4962"/>
          <w:tab w:val="left" w:pos="9072"/>
        </w:tabs>
        <w:spacing w:after="160"/>
      </w:pPr>
    </w:p>
    <w:p w14:paraId="7EACBB6C" w14:textId="559431E2" w:rsidR="004C1390" w:rsidRDefault="004C1390" w:rsidP="00546C5A">
      <w:pPr>
        <w:tabs>
          <w:tab w:val="left" w:pos="1215"/>
          <w:tab w:val="left" w:pos="4962"/>
          <w:tab w:val="left" w:pos="9072"/>
        </w:tabs>
        <w:spacing w:after="160"/>
      </w:pPr>
      <w:r>
        <w:tab/>
      </w:r>
    </w:p>
    <w:p w14:paraId="7EACBB6D" w14:textId="171EBBB7" w:rsidR="004C1390" w:rsidRPr="00D57241" w:rsidRDefault="004206C0" w:rsidP="00D57241">
      <w:pPr>
        <w:tabs>
          <w:tab w:val="left" w:pos="1701"/>
          <w:tab w:val="left" w:pos="5103"/>
          <w:tab w:val="left" w:pos="9072"/>
        </w:tabs>
        <w:spacing w:after="0"/>
        <w:rPr>
          <w:b/>
          <w:bCs/>
          <w:sz w:val="16"/>
          <w:szCs w:val="16"/>
        </w:rPr>
      </w:pPr>
      <w:r w:rsidRPr="00D57241">
        <w:rPr>
          <w:b/>
          <w:bCs/>
        </w:rPr>
        <w:t xml:space="preserve">Breeder / </w:t>
      </w:r>
      <w:proofErr w:type="spellStart"/>
      <w:r w:rsidRPr="00D57241">
        <w:rPr>
          <w:b/>
          <w:bCs/>
        </w:rPr>
        <w:t>Bridiwr</w:t>
      </w:r>
      <w:proofErr w:type="spellEnd"/>
      <w:r w:rsidRPr="00D57241">
        <w:rPr>
          <w:b/>
          <w:bCs/>
        </w:rPr>
        <w:t>:  ……………………………………………………</w:t>
      </w:r>
      <w:r w:rsidRPr="00D57241">
        <w:rPr>
          <w:b/>
          <w:bCs/>
        </w:rPr>
        <w:tab/>
        <w:t xml:space="preserve">Society Flock No / </w:t>
      </w:r>
      <w:proofErr w:type="spellStart"/>
      <w:r w:rsidRPr="00D57241">
        <w:rPr>
          <w:b/>
          <w:bCs/>
        </w:rPr>
        <w:t>Rhif</w:t>
      </w:r>
      <w:proofErr w:type="spellEnd"/>
      <w:r w:rsidRPr="00D57241">
        <w:rPr>
          <w:b/>
          <w:bCs/>
        </w:rPr>
        <w:t xml:space="preserve"> y </w:t>
      </w:r>
      <w:proofErr w:type="spellStart"/>
      <w:r w:rsidRPr="00D57241">
        <w:rPr>
          <w:b/>
          <w:bCs/>
        </w:rPr>
        <w:t>Braidd</w:t>
      </w:r>
      <w:proofErr w:type="spellEnd"/>
      <w:r w:rsidRPr="00D57241">
        <w:rPr>
          <w:b/>
          <w:bCs/>
        </w:rPr>
        <w:t>:   ………</w:t>
      </w:r>
      <w:proofErr w:type="gramStart"/>
      <w:r w:rsidRPr="00D57241">
        <w:rPr>
          <w:b/>
          <w:bCs/>
        </w:rPr>
        <w:t>…</w:t>
      </w:r>
      <w:r w:rsidR="005B4514">
        <w:rPr>
          <w:b/>
          <w:bCs/>
        </w:rPr>
        <w:t>..</w:t>
      </w:r>
      <w:proofErr w:type="gramEnd"/>
      <w:r w:rsidRPr="00D57241">
        <w:rPr>
          <w:b/>
          <w:bCs/>
        </w:rPr>
        <w:tab/>
        <w:t xml:space="preserve">Flock Prefix / </w:t>
      </w:r>
      <w:proofErr w:type="spellStart"/>
      <w:r w:rsidRPr="00D57241">
        <w:rPr>
          <w:b/>
          <w:bCs/>
        </w:rPr>
        <w:t>Rhagddodiad</w:t>
      </w:r>
      <w:proofErr w:type="spellEnd"/>
      <w:r w:rsidRPr="00D57241">
        <w:rPr>
          <w:b/>
          <w:bCs/>
        </w:rPr>
        <w:t xml:space="preserve"> y </w:t>
      </w:r>
      <w:proofErr w:type="spellStart"/>
      <w:r w:rsidRPr="00D57241">
        <w:rPr>
          <w:b/>
          <w:bCs/>
        </w:rPr>
        <w:t>Braidd</w:t>
      </w:r>
      <w:proofErr w:type="spellEnd"/>
      <w:r w:rsidRPr="00D57241">
        <w:rPr>
          <w:b/>
          <w:bCs/>
        </w:rPr>
        <w:t>:  ……………………………</w:t>
      </w:r>
      <w:proofErr w:type="gramStart"/>
      <w:r w:rsidRPr="00D57241">
        <w:rPr>
          <w:b/>
          <w:bCs/>
        </w:rPr>
        <w:t>…..</w:t>
      </w:r>
      <w:proofErr w:type="gramEnd"/>
      <w:r w:rsidRPr="00D57241">
        <w:rPr>
          <w:b/>
          <w:bCs/>
        </w:rPr>
        <w:t>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1"/>
        <w:gridCol w:w="3386"/>
        <w:gridCol w:w="3387"/>
        <w:gridCol w:w="1149"/>
        <w:gridCol w:w="5633"/>
      </w:tblGrid>
      <w:tr w:rsidR="00356547" w14:paraId="7EACBB7B" w14:textId="77777777" w:rsidTr="00CA1CE1">
        <w:trPr>
          <w:trHeight w:val="424"/>
        </w:trPr>
        <w:tc>
          <w:tcPr>
            <w:tcW w:w="1381" w:type="dxa"/>
          </w:tcPr>
          <w:p w14:paraId="7EACBB6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Date of Birth</w:t>
            </w:r>
          </w:p>
          <w:p w14:paraId="7EACBB6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974E55">
              <w:rPr>
                <w:b/>
                <w:sz w:val="20"/>
                <w:szCs w:val="20"/>
              </w:rPr>
              <w:t>Dyddiad</w:t>
            </w:r>
            <w:proofErr w:type="spellEnd"/>
            <w:r w:rsidRPr="00974E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4E55">
              <w:rPr>
                <w:b/>
                <w:sz w:val="20"/>
                <w:szCs w:val="20"/>
              </w:rPr>
              <w:t>Geni</w:t>
            </w:r>
            <w:proofErr w:type="spellEnd"/>
          </w:p>
        </w:tc>
        <w:tc>
          <w:tcPr>
            <w:tcW w:w="3386" w:type="dxa"/>
          </w:tcPr>
          <w:p w14:paraId="7EACBB7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Sire</w:t>
            </w:r>
          </w:p>
          <w:p w14:paraId="7EACBB71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Tad</w:t>
            </w:r>
          </w:p>
          <w:p w14:paraId="7EACBB7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7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Dam</w:t>
            </w:r>
          </w:p>
          <w:p w14:paraId="7EACBB7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Mam</w:t>
            </w:r>
          </w:p>
          <w:p w14:paraId="7EACBB7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7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Birth Type</w:t>
            </w:r>
          </w:p>
          <w:p w14:paraId="7EACBB77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974E55">
              <w:rPr>
                <w:b/>
                <w:sz w:val="20"/>
                <w:szCs w:val="20"/>
              </w:rPr>
              <w:t>Teip</w:t>
            </w:r>
            <w:proofErr w:type="spellEnd"/>
            <w:r w:rsidRPr="00974E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4E55">
              <w:rPr>
                <w:b/>
                <w:sz w:val="20"/>
                <w:szCs w:val="20"/>
              </w:rPr>
              <w:t>ar</w:t>
            </w:r>
            <w:proofErr w:type="spellEnd"/>
            <w:r w:rsidRPr="00974E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4E55">
              <w:rPr>
                <w:b/>
                <w:sz w:val="20"/>
                <w:szCs w:val="20"/>
              </w:rPr>
              <w:t>Enedigaeth</w:t>
            </w:r>
            <w:proofErr w:type="spellEnd"/>
          </w:p>
        </w:tc>
        <w:tc>
          <w:tcPr>
            <w:tcW w:w="5633" w:type="dxa"/>
          </w:tcPr>
          <w:p w14:paraId="7EACBB78" w14:textId="30459A04" w:rsidR="00356547" w:rsidRPr="00974E55" w:rsidRDefault="00957F29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Identification Tag</w:t>
            </w:r>
            <w:r w:rsidR="00356547" w:rsidRPr="00974E55">
              <w:rPr>
                <w:b/>
                <w:sz w:val="20"/>
                <w:szCs w:val="20"/>
              </w:rPr>
              <w:t xml:space="preserve"> No</w:t>
            </w:r>
            <w:r w:rsidR="00DB636B">
              <w:rPr>
                <w:b/>
                <w:sz w:val="20"/>
                <w:szCs w:val="20"/>
              </w:rPr>
              <w:t xml:space="preserve"> - Breeder Member No/Year </w:t>
            </w:r>
            <w:r w:rsidR="000F30E9">
              <w:rPr>
                <w:b/>
                <w:sz w:val="20"/>
                <w:szCs w:val="20"/>
              </w:rPr>
              <w:t>No</w:t>
            </w:r>
            <w:r w:rsidR="00DB636B">
              <w:rPr>
                <w:b/>
                <w:sz w:val="20"/>
                <w:szCs w:val="20"/>
              </w:rPr>
              <w:t xml:space="preserve">/ Tag No   </w:t>
            </w:r>
          </w:p>
          <w:p w14:paraId="7EACBB79" w14:textId="2CAA4980" w:rsidR="00DB636B" w:rsidRDefault="00356547" w:rsidP="00DB636B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Rhif y Tag</w:t>
            </w:r>
            <w:r w:rsidR="00DB636B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="00DB636B">
              <w:rPr>
                <w:b/>
                <w:sz w:val="20"/>
                <w:szCs w:val="20"/>
              </w:rPr>
              <w:t>Rhif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636B">
              <w:rPr>
                <w:b/>
                <w:sz w:val="20"/>
                <w:szCs w:val="20"/>
              </w:rPr>
              <w:t>Aelodaeth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636B">
              <w:rPr>
                <w:b/>
                <w:sz w:val="20"/>
                <w:szCs w:val="20"/>
              </w:rPr>
              <w:t>Aelod</w:t>
            </w:r>
            <w:proofErr w:type="spellEnd"/>
            <w:r w:rsidR="00DB636B">
              <w:rPr>
                <w:b/>
                <w:sz w:val="20"/>
                <w:szCs w:val="20"/>
              </w:rPr>
              <w:t>/</w:t>
            </w:r>
            <w:proofErr w:type="spellStart"/>
            <w:r w:rsidR="000F30E9">
              <w:rPr>
                <w:b/>
                <w:sz w:val="20"/>
                <w:szCs w:val="20"/>
              </w:rPr>
              <w:t>Rhif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y </w:t>
            </w:r>
            <w:proofErr w:type="spellStart"/>
            <w:r w:rsidR="00DB636B">
              <w:rPr>
                <w:b/>
                <w:sz w:val="20"/>
                <w:szCs w:val="20"/>
              </w:rPr>
              <w:t>Flwyddyn</w:t>
            </w:r>
            <w:proofErr w:type="spellEnd"/>
            <w:r w:rsidR="00DB636B">
              <w:rPr>
                <w:b/>
                <w:sz w:val="20"/>
                <w:szCs w:val="20"/>
              </w:rPr>
              <w:t>/</w:t>
            </w:r>
            <w:proofErr w:type="spellStart"/>
            <w:r w:rsidR="00DB636B">
              <w:rPr>
                <w:b/>
                <w:sz w:val="20"/>
                <w:szCs w:val="20"/>
              </w:rPr>
              <w:t>Rhif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Tag</w:t>
            </w:r>
          </w:p>
          <w:p w14:paraId="7EACBB7A" w14:textId="5A51261E" w:rsidR="00DB636B" w:rsidRPr="00974E55" w:rsidRDefault="00DB636B" w:rsidP="00DB636B">
            <w:pPr>
              <w:tabs>
                <w:tab w:val="left" w:pos="170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e.g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sz w:val="20"/>
                <w:szCs w:val="20"/>
              </w:rPr>
              <w:t>e.e.</w:t>
            </w:r>
            <w:proofErr w:type="spellEnd"/>
            <w:r>
              <w:rPr>
                <w:b/>
                <w:sz w:val="20"/>
                <w:szCs w:val="20"/>
              </w:rPr>
              <w:t xml:space="preserve">  00001/</w:t>
            </w:r>
            <w:r w:rsidR="000F30E9">
              <w:rPr>
                <w:b/>
                <w:sz w:val="20"/>
                <w:szCs w:val="20"/>
              </w:rPr>
              <w:t>18/</w:t>
            </w:r>
            <w:r>
              <w:rPr>
                <w:b/>
                <w:sz w:val="20"/>
                <w:szCs w:val="20"/>
              </w:rPr>
              <w:t>12345</w:t>
            </w:r>
          </w:p>
        </w:tc>
      </w:tr>
      <w:tr w:rsidR="00356547" w14:paraId="7EACBB81" w14:textId="77777777" w:rsidTr="00CA1CE1">
        <w:trPr>
          <w:trHeight w:val="424"/>
        </w:trPr>
        <w:tc>
          <w:tcPr>
            <w:tcW w:w="1381" w:type="dxa"/>
          </w:tcPr>
          <w:p w14:paraId="7EACBB7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7D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7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7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8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87" w14:textId="77777777" w:rsidTr="00CA1CE1">
        <w:trPr>
          <w:trHeight w:val="424"/>
        </w:trPr>
        <w:tc>
          <w:tcPr>
            <w:tcW w:w="1381" w:type="dxa"/>
          </w:tcPr>
          <w:p w14:paraId="7EACBB8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8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8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8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8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8D" w14:textId="77777777" w:rsidTr="00CA1CE1">
        <w:trPr>
          <w:trHeight w:val="424"/>
        </w:trPr>
        <w:tc>
          <w:tcPr>
            <w:tcW w:w="1381" w:type="dxa"/>
          </w:tcPr>
          <w:p w14:paraId="7EACBB8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89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8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8B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8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93" w14:textId="77777777" w:rsidTr="00CA1CE1">
        <w:trPr>
          <w:trHeight w:val="424"/>
        </w:trPr>
        <w:tc>
          <w:tcPr>
            <w:tcW w:w="1381" w:type="dxa"/>
          </w:tcPr>
          <w:p w14:paraId="7EACBB8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8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9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91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9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99" w14:textId="77777777" w:rsidTr="00CA1CE1">
        <w:trPr>
          <w:trHeight w:val="424"/>
        </w:trPr>
        <w:tc>
          <w:tcPr>
            <w:tcW w:w="1381" w:type="dxa"/>
          </w:tcPr>
          <w:p w14:paraId="7EACBB9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9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9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97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9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9F" w14:textId="77777777" w:rsidTr="00CA1CE1">
        <w:trPr>
          <w:trHeight w:val="424"/>
        </w:trPr>
        <w:tc>
          <w:tcPr>
            <w:tcW w:w="1381" w:type="dxa"/>
          </w:tcPr>
          <w:p w14:paraId="7EACBB9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9B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9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9D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9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A5" w14:textId="77777777" w:rsidTr="00CA1CE1">
        <w:trPr>
          <w:trHeight w:val="424"/>
        </w:trPr>
        <w:tc>
          <w:tcPr>
            <w:tcW w:w="1381" w:type="dxa"/>
          </w:tcPr>
          <w:p w14:paraId="7EACBBA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A1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A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A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A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AB" w14:textId="77777777" w:rsidTr="00CA1CE1">
        <w:trPr>
          <w:trHeight w:val="424"/>
        </w:trPr>
        <w:tc>
          <w:tcPr>
            <w:tcW w:w="1381" w:type="dxa"/>
          </w:tcPr>
          <w:p w14:paraId="7EACBBA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A7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A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A9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A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B1" w14:textId="77777777" w:rsidTr="00CA1CE1">
        <w:trPr>
          <w:trHeight w:val="424"/>
        </w:trPr>
        <w:tc>
          <w:tcPr>
            <w:tcW w:w="1381" w:type="dxa"/>
          </w:tcPr>
          <w:p w14:paraId="7EACBBA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AD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A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A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B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B7" w14:textId="77777777" w:rsidTr="00CA1CE1">
        <w:trPr>
          <w:trHeight w:val="424"/>
        </w:trPr>
        <w:tc>
          <w:tcPr>
            <w:tcW w:w="1381" w:type="dxa"/>
          </w:tcPr>
          <w:p w14:paraId="7EACBBB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B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B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B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B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BD" w14:textId="77777777" w:rsidTr="00CA1CE1">
        <w:trPr>
          <w:trHeight w:val="424"/>
        </w:trPr>
        <w:tc>
          <w:tcPr>
            <w:tcW w:w="1381" w:type="dxa"/>
          </w:tcPr>
          <w:p w14:paraId="7EACBBB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B9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B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BB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B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7EACBBC4" w14:textId="77777777" w:rsidR="004C1390" w:rsidRPr="004C1390" w:rsidRDefault="004C1390" w:rsidP="00957F29"/>
    <w:sectPr w:rsidR="004C1390" w:rsidRPr="004C1390" w:rsidSect="00546C5A">
      <w:headerReference w:type="default" r:id="rId8"/>
      <w:headerReference w:type="first" r:id="rId9"/>
      <w:footerReference w:type="first" r:id="rId10"/>
      <w:pgSz w:w="16839" w:h="11907" w:orient="landscape" w:code="9"/>
      <w:pgMar w:top="454" w:right="816" w:bottom="397" w:left="107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285D" w14:textId="77777777" w:rsidR="00374BF5" w:rsidRDefault="00374BF5">
      <w:pPr>
        <w:spacing w:after="0" w:line="240" w:lineRule="auto"/>
      </w:pPr>
      <w:r>
        <w:separator/>
      </w:r>
    </w:p>
  </w:endnote>
  <w:endnote w:type="continuationSeparator" w:id="0">
    <w:p w14:paraId="2C8DCDF4" w14:textId="77777777" w:rsidR="00374BF5" w:rsidRDefault="0037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vis">
    <w:altName w:val="Calibri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BBDE" w14:textId="3F83EF6C" w:rsidR="009F7AB4" w:rsidRDefault="009F7AB4">
    <w:pPr>
      <w:pStyle w:val="Footer"/>
    </w:pPr>
    <w:r>
      <w:t xml:space="preserve">I confirm that these animals conform to the breed standard and certify that the information supplied above is correct.    </w:t>
    </w:r>
    <w:proofErr w:type="gramStart"/>
    <w:r>
      <w:t>Signed:..............................................................</w:t>
    </w:r>
    <w:proofErr w:type="gramEnd"/>
  </w:p>
  <w:p w14:paraId="7EACBBDF" w14:textId="77777777" w:rsidR="009F7AB4" w:rsidRDefault="00397BE5">
    <w:pPr>
      <w:pStyle w:val="Footer"/>
    </w:pPr>
    <w:r>
      <w:t xml:space="preserve">Rwy'n cadarnhau bod yr anifeiliaid hyn yn cydymffurfio â safonau'r brîd ac rwy'n ardystio bod y wybodaeth a ddarparwyd yn gywir. </w:t>
    </w:r>
    <w:r w:rsidR="009F7AB4">
      <w:t xml:space="preserve"> </w:t>
    </w:r>
    <w:r>
      <w:t>Dated:  ..........................................</w:t>
    </w:r>
    <w:r w:rsidR="009F7AB4">
      <w:t xml:space="preserve">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CFCB3" w14:textId="77777777" w:rsidR="00374BF5" w:rsidRDefault="00374BF5">
      <w:pPr>
        <w:spacing w:after="0" w:line="240" w:lineRule="auto"/>
      </w:pPr>
      <w:r>
        <w:separator/>
      </w:r>
    </w:p>
  </w:footnote>
  <w:footnote w:type="continuationSeparator" w:id="0">
    <w:p w14:paraId="468643D8" w14:textId="77777777" w:rsidR="00374BF5" w:rsidRDefault="00374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BBC9" w14:textId="77777777" w:rsidR="00DE5FEC" w:rsidRDefault="00DE5FEC">
    <w:pPr>
      <w:spacing w:after="0"/>
      <w:rPr>
        <w:rFonts w:ascii="Nevis" w:eastAsia="Times New Roman" w:hAnsi="Nevis"/>
        <w:sz w:val="28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316"/>
      <w:gridCol w:w="12534"/>
    </w:tblGrid>
    <w:tr w:rsidR="00DE5FEC" w14:paraId="7EACBBD2" w14:textId="77777777" w:rsidTr="00C6623E">
      <w:trPr>
        <w:trHeight w:val="1988"/>
      </w:trPr>
      <w:tc>
        <w:tcPr>
          <w:tcW w:w="2316" w:type="dxa"/>
        </w:tcPr>
        <w:p w14:paraId="7EACBBCA" w14:textId="77777777" w:rsidR="00DE5FEC" w:rsidRDefault="00B77D8D">
          <w:pPr>
            <w:pStyle w:val="Header"/>
          </w:pPr>
          <w:r>
            <w:rPr>
              <w:rFonts w:ascii="Nevis" w:eastAsia="Times New Roman" w:hAnsi="Nevis"/>
              <w:noProof/>
              <w:sz w:val="28"/>
              <w:lang w:eastAsia="en-GB"/>
            </w:rPr>
            <w:drawing>
              <wp:inline distT="0" distB="0" distL="0" distR="0" wp14:anchorId="7EACBBE0" wp14:editId="7EACBBE1">
                <wp:extent cx="1190625" cy="1088571"/>
                <wp:effectExtent l="19050" t="0" r="9525" b="0"/>
                <wp:docPr id="1" name="Picture 1" descr="Llanwenog logo_RBG original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lanwenog logo_RBG original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1088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34" w:type="dxa"/>
        </w:tcPr>
        <w:p w14:paraId="7EACBBCB" w14:textId="77777777" w:rsidR="00DE5FEC" w:rsidRPr="00982D3C" w:rsidRDefault="00C6623E" w:rsidP="00C6623E">
          <w:pPr>
            <w:tabs>
              <w:tab w:val="right" w:pos="12285"/>
            </w:tabs>
            <w:spacing w:after="0"/>
            <w:rPr>
              <w:rFonts w:ascii="Nevis" w:eastAsia="Times New Roman" w:hAnsi="Nevis"/>
              <w:sz w:val="24"/>
              <w:szCs w:val="24"/>
              <w:lang w:eastAsia="en-GB"/>
            </w:rPr>
          </w:pPr>
          <w:r>
            <w:rPr>
              <w:rFonts w:ascii="Nevis" w:eastAsia="Times New Roman" w:hAnsi="Nevis"/>
              <w:sz w:val="24"/>
              <w:lang w:eastAsia="en-GB"/>
            </w:rPr>
            <w:tab/>
          </w:r>
          <w:r w:rsidR="00DE5FEC" w:rsidRPr="00982D3C">
            <w:rPr>
              <w:rFonts w:ascii="Nevis" w:eastAsia="Times New Roman" w:hAnsi="Nevis"/>
              <w:sz w:val="24"/>
              <w:szCs w:val="24"/>
              <w:lang w:eastAsia="en-GB"/>
            </w:rPr>
            <w:t>Cymdeithas Defaid LLANWENOG Sheep Society</w:t>
          </w:r>
        </w:p>
        <w:p w14:paraId="7EACBBCC" w14:textId="77777777" w:rsidR="009F5E1E" w:rsidRPr="009F5E1E" w:rsidRDefault="009F5E1E" w:rsidP="00C6623E">
          <w:pPr>
            <w:tabs>
              <w:tab w:val="left" w:pos="1029"/>
              <w:tab w:val="right" w:pos="12285"/>
            </w:tabs>
            <w:spacing w:after="0"/>
            <w:rPr>
              <w:rFonts w:ascii="Nevis" w:eastAsia="Times New Roman" w:hAnsi="Nevis"/>
              <w:i/>
              <w:sz w:val="12"/>
            </w:rPr>
          </w:pPr>
        </w:p>
        <w:p w14:paraId="7EACBBCD" w14:textId="20CB5F06" w:rsidR="00DE5FEC" w:rsidRPr="00F524E7" w:rsidRDefault="00C6623E" w:rsidP="00C6623E">
          <w:pPr>
            <w:tabs>
              <w:tab w:val="right" w:pos="12285"/>
            </w:tabs>
            <w:spacing w:after="0" w:line="240" w:lineRule="auto"/>
            <w:rPr>
              <w:rFonts w:eastAsia="Times New Roman"/>
              <w:sz w:val="24"/>
            </w:rPr>
          </w:pPr>
          <w:r>
            <w:rPr>
              <w:rFonts w:eastAsia="Times New Roman"/>
              <w:i/>
              <w:sz w:val="24"/>
            </w:rPr>
            <w:tab/>
          </w:r>
          <w:proofErr w:type="spellStart"/>
          <w:r w:rsidR="00266103" w:rsidRPr="00266103">
            <w:rPr>
              <w:rFonts w:eastAsia="Times New Roman"/>
              <w:i/>
              <w:sz w:val="24"/>
            </w:rPr>
            <w:t>Ysgrifennydd</w:t>
          </w:r>
          <w:proofErr w:type="spellEnd"/>
          <w:r w:rsidR="00266103" w:rsidRPr="00266103">
            <w:rPr>
              <w:rFonts w:eastAsia="Times New Roman"/>
              <w:i/>
              <w:sz w:val="24"/>
            </w:rPr>
            <w:t xml:space="preserve"> / </w:t>
          </w:r>
          <w:r w:rsidR="00DE5FEC" w:rsidRPr="00266103">
            <w:rPr>
              <w:rFonts w:eastAsia="Times New Roman"/>
              <w:i/>
              <w:sz w:val="24"/>
            </w:rPr>
            <w:t>Secretary</w:t>
          </w:r>
          <w:r w:rsidR="00DE5FEC" w:rsidRPr="00F524E7">
            <w:rPr>
              <w:rFonts w:eastAsia="Times New Roman"/>
              <w:b/>
              <w:sz w:val="24"/>
            </w:rPr>
            <w:t>:</w:t>
          </w:r>
          <w:r w:rsidR="00DE5FEC" w:rsidRPr="00F524E7">
            <w:rPr>
              <w:rFonts w:eastAsia="Times New Roman"/>
              <w:sz w:val="24"/>
            </w:rPr>
            <w:t xml:space="preserve"> </w:t>
          </w:r>
          <w:r w:rsidR="002A16E2">
            <w:rPr>
              <w:rFonts w:eastAsia="Times New Roman"/>
              <w:sz w:val="24"/>
            </w:rPr>
            <w:t>Jane Evans</w:t>
          </w:r>
          <w:r w:rsidR="00DE5FEC" w:rsidRPr="00F524E7">
            <w:rPr>
              <w:rFonts w:eastAsia="Times New Roman"/>
              <w:sz w:val="24"/>
            </w:rPr>
            <w:t xml:space="preserve"> </w:t>
          </w:r>
        </w:p>
        <w:p w14:paraId="7EACBBCE" w14:textId="0CDD8B03" w:rsidR="00DE5FEC" w:rsidRPr="00F524E7" w:rsidRDefault="00C6623E" w:rsidP="00356547">
          <w:pPr>
            <w:tabs>
              <w:tab w:val="center" w:pos="1653"/>
              <w:tab w:val="right" w:pos="12285"/>
            </w:tabs>
            <w:spacing w:after="0" w:line="240" w:lineRule="auto"/>
            <w:rPr>
              <w:rFonts w:eastAsia="Times New Roman"/>
              <w:sz w:val="24"/>
            </w:rPr>
          </w:pPr>
          <w:r>
            <w:rPr>
              <w:rFonts w:eastAsia="Times New Roman"/>
              <w:sz w:val="24"/>
            </w:rPr>
            <w:tab/>
          </w:r>
          <w:r w:rsidR="004C1390">
            <w:rPr>
              <w:rFonts w:eastAsia="Times New Roman"/>
              <w:sz w:val="24"/>
            </w:rPr>
            <w:tab/>
          </w:r>
          <w:proofErr w:type="spellStart"/>
          <w:r w:rsidR="002A16E2">
            <w:rPr>
              <w:rFonts w:eastAsia="Times New Roman"/>
              <w:sz w:val="20"/>
              <w:szCs w:val="20"/>
            </w:rPr>
            <w:t>Tegfan</w:t>
          </w:r>
          <w:proofErr w:type="spellEnd"/>
          <w:r w:rsidR="002A16E2">
            <w:rPr>
              <w:rFonts w:eastAsia="Times New Roman"/>
              <w:sz w:val="20"/>
              <w:szCs w:val="20"/>
            </w:rPr>
            <w:t>, Capel Iwan, Newcastle Emlyn, Carmarthenshire. SS38 9LT</w:t>
          </w:r>
        </w:p>
        <w:p w14:paraId="29D56C88" w14:textId="77777777" w:rsidR="002A16E2" w:rsidRDefault="00DB636B" w:rsidP="00DB636B">
          <w:pPr>
            <w:tabs>
              <w:tab w:val="center" w:pos="1644"/>
              <w:tab w:val="center" w:pos="5379"/>
              <w:tab w:val="right" w:pos="12285"/>
            </w:tabs>
            <w:spacing w:after="0" w:line="240" w:lineRule="auto"/>
            <w:rPr>
              <w:rFonts w:eastAsia="Times New Roman"/>
              <w:sz w:val="20"/>
              <w:szCs w:val="20"/>
            </w:rPr>
          </w:pPr>
          <w:r>
            <w:rPr>
              <w:rFonts w:eastAsia="Times New Roman"/>
              <w:sz w:val="20"/>
              <w:szCs w:val="20"/>
            </w:rPr>
            <w:tab/>
          </w:r>
          <w:r>
            <w:rPr>
              <w:rFonts w:eastAsia="Times New Roman"/>
              <w:sz w:val="20"/>
              <w:szCs w:val="20"/>
            </w:rPr>
            <w:tab/>
          </w:r>
          <w:r>
            <w:rPr>
              <w:rFonts w:eastAsia="Times New Roman"/>
              <w:sz w:val="20"/>
              <w:szCs w:val="20"/>
            </w:rPr>
            <w:tab/>
          </w:r>
          <w:r w:rsidR="002A16E2">
            <w:rPr>
              <w:rFonts w:eastAsia="Times New Roman"/>
              <w:sz w:val="20"/>
              <w:szCs w:val="20"/>
            </w:rPr>
            <w:t>Tel: 0777794914</w:t>
          </w:r>
        </w:p>
        <w:p w14:paraId="7EACBBCF" w14:textId="44A9314F" w:rsidR="00DE5FEC" w:rsidRPr="00356547" w:rsidRDefault="002A16E2" w:rsidP="00DB636B">
          <w:pPr>
            <w:tabs>
              <w:tab w:val="center" w:pos="1644"/>
              <w:tab w:val="center" w:pos="5379"/>
              <w:tab w:val="right" w:pos="12285"/>
            </w:tabs>
            <w:spacing w:after="0" w:line="240" w:lineRule="auto"/>
            <w:rPr>
              <w:rFonts w:eastAsia="Times New Roman"/>
              <w:sz w:val="20"/>
              <w:szCs w:val="20"/>
            </w:rPr>
          </w:pPr>
          <w:r>
            <w:rPr>
              <w:rFonts w:eastAsia="Times New Roman"/>
              <w:sz w:val="20"/>
              <w:szCs w:val="20"/>
            </w:rPr>
            <w:t xml:space="preserve"> </w:t>
          </w:r>
        </w:p>
        <w:p w14:paraId="7EACBBD0" w14:textId="373A8A53" w:rsidR="00DE5FEC" w:rsidRPr="00F524E7" w:rsidRDefault="00356547" w:rsidP="00DB636B">
          <w:pPr>
            <w:tabs>
              <w:tab w:val="center" w:pos="1644"/>
              <w:tab w:val="decimal" w:pos="5619"/>
              <w:tab w:val="right" w:pos="12285"/>
            </w:tabs>
            <w:spacing w:after="0" w:line="240" w:lineRule="auto"/>
            <w:rPr>
              <w:rFonts w:eastAsia="Times New Roman"/>
              <w:sz w:val="24"/>
            </w:rPr>
          </w:pPr>
          <w:r>
            <w:rPr>
              <w:rFonts w:ascii="Nevis" w:eastAsia="Times New Roman" w:hAnsi="Nevis"/>
              <w:sz w:val="24"/>
              <w:szCs w:val="24"/>
            </w:rPr>
            <w:tab/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 xml:space="preserve"> </w:t>
          </w:r>
          <w:r w:rsidR="00E81130">
            <w:rPr>
              <w:rFonts w:ascii="Nevis" w:eastAsia="Times New Roman" w:hAnsi="Nevis"/>
              <w:sz w:val="24"/>
              <w:szCs w:val="24"/>
            </w:rPr>
            <w:t xml:space="preserve">EWE LAMB / YEARLING </w:t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>REGISTRATION</w:t>
          </w:r>
          <w:r w:rsidR="00D541D2">
            <w:rPr>
              <w:rFonts w:ascii="Nevis" w:eastAsia="Times New Roman" w:hAnsi="Nevis"/>
              <w:sz w:val="24"/>
              <w:szCs w:val="24"/>
            </w:rPr>
            <w:t xml:space="preserve"> FORM</w:t>
          </w:r>
          <w:r w:rsidR="00C6623E">
            <w:tab/>
          </w:r>
          <w:r w:rsidR="00982D3C">
            <w:tab/>
          </w:r>
          <w:r w:rsidR="002A16E2">
            <w:t xml:space="preserve">email:  </w:t>
          </w:r>
          <w:r w:rsidR="002A16E2" w:rsidRPr="002A16E2">
            <w:t>Llanwenogsheep@gmail.com</w:t>
          </w:r>
          <w:r w:rsidR="00982D3C">
            <w:rPr>
              <w:rFonts w:eastAsia="Times New Roman"/>
              <w:sz w:val="18"/>
              <w:szCs w:val="18"/>
            </w:rPr>
            <w:t xml:space="preserve"> </w:t>
          </w:r>
        </w:p>
        <w:p w14:paraId="7EACBBD1" w14:textId="0E2A8264" w:rsidR="00DE5FEC" w:rsidRDefault="00D541D2" w:rsidP="00D541D2">
          <w:pPr>
            <w:pStyle w:val="Header"/>
            <w:tabs>
              <w:tab w:val="right" w:pos="12285"/>
            </w:tabs>
          </w:pPr>
          <w:r>
            <w:rPr>
              <w:rFonts w:ascii="Nevis" w:eastAsia="Times New Roman" w:hAnsi="Nevis"/>
              <w:sz w:val="24"/>
              <w:szCs w:val="24"/>
            </w:rPr>
            <w:t xml:space="preserve">FFURFLEN </w:t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>WYN</w:t>
          </w:r>
          <w:r w:rsidR="000D5947">
            <w:rPr>
              <w:rFonts w:ascii="Nevis" w:eastAsia="Times New Roman" w:hAnsi="Nevis"/>
              <w:sz w:val="24"/>
              <w:szCs w:val="24"/>
            </w:rPr>
            <w:t xml:space="preserve"> MENYW</w:t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 xml:space="preserve"> I'W COFRESTRU</w:t>
          </w:r>
          <w:r w:rsidR="00C6623E">
            <w:tab/>
          </w:r>
          <w:r w:rsidR="00356547">
            <w:tab/>
          </w:r>
          <w:r w:rsidR="00982D3C">
            <w:tab/>
          </w:r>
          <w:hyperlink r:id="rId2" w:history="1">
            <w:r w:rsidR="00982D3C" w:rsidRPr="004353E1">
              <w:rPr>
                <w:rStyle w:val="Hyperlink"/>
                <w:rFonts w:eastAsia="Times New Roman"/>
                <w:sz w:val="18"/>
                <w:szCs w:val="18"/>
              </w:rPr>
              <w:t>www.llanwenog-sheep.co.u</w:t>
            </w:r>
            <w:r w:rsidR="00982D3C" w:rsidRPr="004353E1">
              <w:rPr>
                <w:rStyle w:val="Hyperlink"/>
                <w:rFonts w:eastAsia="Times New Roman"/>
                <w:sz w:val="24"/>
              </w:rPr>
              <w:t>k</w:t>
            </w:r>
          </w:hyperlink>
        </w:p>
      </w:tc>
    </w:tr>
  </w:tbl>
  <w:p w14:paraId="7EACBBDD" w14:textId="77777777" w:rsidR="00DE5FEC" w:rsidRDefault="00DE5FEC" w:rsidP="004C1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730B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4D4159"/>
    <w:multiLevelType w:val="multilevel"/>
    <w:tmpl w:val="6F40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81E5D"/>
    <w:multiLevelType w:val="multilevel"/>
    <w:tmpl w:val="4D62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E55B0"/>
    <w:multiLevelType w:val="multilevel"/>
    <w:tmpl w:val="0C96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3044876">
    <w:abstractNumId w:val="0"/>
  </w:num>
  <w:num w:numId="2" w16cid:durableId="609510974">
    <w:abstractNumId w:val="1"/>
  </w:num>
  <w:num w:numId="3" w16cid:durableId="1690058593">
    <w:abstractNumId w:val="2"/>
  </w:num>
  <w:num w:numId="4" w16cid:durableId="790828514">
    <w:abstractNumId w:val="3"/>
  </w:num>
  <w:num w:numId="5" w16cid:durableId="1713262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F10"/>
    <w:rsid w:val="00043D4F"/>
    <w:rsid w:val="00062DA3"/>
    <w:rsid w:val="000A4D09"/>
    <w:rsid w:val="000D5947"/>
    <w:rsid w:val="000F30E9"/>
    <w:rsid w:val="002253AC"/>
    <w:rsid w:val="00246435"/>
    <w:rsid w:val="00266103"/>
    <w:rsid w:val="0026648F"/>
    <w:rsid w:val="002758DD"/>
    <w:rsid w:val="0027750C"/>
    <w:rsid w:val="002A16E2"/>
    <w:rsid w:val="002C24F7"/>
    <w:rsid w:val="002F4616"/>
    <w:rsid w:val="00310BBA"/>
    <w:rsid w:val="00315F88"/>
    <w:rsid w:val="00356547"/>
    <w:rsid w:val="00374BF5"/>
    <w:rsid w:val="003802EE"/>
    <w:rsid w:val="003826C8"/>
    <w:rsid w:val="00397BE5"/>
    <w:rsid w:val="003A5852"/>
    <w:rsid w:val="003E04F6"/>
    <w:rsid w:val="004206C0"/>
    <w:rsid w:val="00443EFD"/>
    <w:rsid w:val="00447CE7"/>
    <w:rsid w:val="004B3C8F"/>
    <w:rsid w:val="004C1390"/>
    <w:rsid w:val="00503201"/>
    <w:rsid w:val="00546C5A"/>
    <w:rsid w:val="0055069C"/>
    <w:rsid w:val="005B4514"/>
    <w:rsid w:val="00604220"/>
    <w:rsid w:val="006054CD"/>
    <w:rsid w:val="00625B7B"/>
    <w:rsid w:val="006467BA"/>
    <w:rsid w:val="00647DE3"/>
    <w:rsid w:val="00654434"/>
    <w:rsid w:val="00660CA2"/>
    <w:rsid w:val="00726FFD"/>
    <w:rsid w:val="00727F83"/>
    <w:rsid w:val="0075527D"/>
    <w:rsid w:val="0076427D"/>
    <w:rsid w:val="007E775E"/>
    <w:rsid w:val="007F4C2D"/>
    <w:rsid w:val="008101BB"/>
    <w:rsid w:val="0082155B"/>
    <w:rsid w:val="008436B4"/>
    <w:rsid w:val="008860DA"/>
    <w:rsid w:val="008A250D"/>
    <w:rsid w:val="008B05F7"/>
    <w:rsid w:val="008C6F10"/>
    <w:rsid w:val="008D2249"/>
    <w:rsid w:val="009027B0"/>
    <w:rsid w:val="00957F29"/>
    <w:rsid w:val="00974E55"/>
    <w:rsid w:val="00982D3C"/>
    <w:rsid w:val="009F581A"/>
    <w:rsid w:val="009F5E1E"/>
    <w:rsid w:val="009F7AB4"/>
    <w:rsid w:val="00A05584"/>
    <w:rsid w:val="00A47F0A"/>
    <w:rsid w:val="00AD6FA2"/>
    <w:rsid w:val="00B17CDC"/>
    <w:rsid w:val="00B4223D"/>
    <w:rsid w:val="00B77D8D"/>
    <w:rsid w:val="00B94D10"/>
    <w:rsid w:val="00BA3228"/>
    <w:rsid w:val="00BB0B30"/>
    <w:rsid w:val="00BF4D26"/>
    <w:rsid w:val="00C00C4D"/>
    <w:rsid w:val="00C064DA"/>
    <w:rsid w:val="00C6623E"/>
    <w:rsid w:val="00CA1CE1"/>
    <w:rsid w:val="00CB243D"/>
    <w:rsid w:val="00CD45D9"/>
    <w:rsid w:val="00CE0B4E"/>
    <w:rsid w:val="00CF4B6D"/>
    <w:rsid w:val="00D541D2"/>
    <w:rsid w:val="00D57241"/>
    <w:rsid w:val="00D63DFB"/>
    <w:rsid w:val="00D6727F"/>
    <w:rsid w:val="00DB636B"/>
    <w:rsid w:val="00DE5FEC"/>
    <w:rsid w:val="00E54451"/>
    <w:rsid w:val="00E81130"/>
    <w:rsid w:val="00E81DAD"/>
    <w:rsid w:val="00EF4428"/>
    <w:rsid w:val="00EF7B7A"/>
    <w:rsid w:val="00F524E7"/>
    <w:rsid w:val="00F7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ACBB6A"/>
  <w15:docId w15:val="{21F9AE76-D8FE-4327-BE31-9ADC1272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DF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D63DFB"/>
    <w:pPr>
      <w:keepNext/>
      <w:ind w:left="-720" w:right="-694" w:firstLine="720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D63DFB"/>
    <w:pPr>
      <w:keepNext/>
      <w:spacing w:after="0" w:line="240" w:lineRule="auto"/>
      <w:outlineLvl w:val="1"/>
    </w:pPr>
    <w:rPr>
      <w:rFonts w:ascii="Comic Sans MS" w:eastAsia="Times New Roman" w:hAnsi="Comic Sans MS"/>
      <w:b/>
      <w:sz w:val="28"/>
    </w:rPr>
  </w:style>
  <w:style w:type="paragraph" w:styleId="Heading3">
    <w:name w:val="heading 3"/>
    <w:basedOn w:val="Normal"/>
    <w:next w:val="Normal"/>
    <w:qFormat/>
    <w:rsid w:val="00D63DFB"/>
    <w:pPr>
      <w:keepNext/>
      <w:tabs>
        <w:tab w:val="left" w:pos="8100"/>
      </w:tabs>
      <w:spacing w:after="0" w:line="240" w:lineRule="auto"/>
      <w:outlineLvl w:val="2"/>
    </w:pPr>
    <w:rPr>
      <w:rFonts w:ascii="Comic Sans MS" w:eastAsia="Times New Roman" w:hAnsi="Comic Sans MS"/>
      <w:b/>
      <w:sz w:val="28"/>
    </w:rPr>
  </w:style>
  <w:style w:type="paragraph" w:styleId="Heading4">
    <w:name w:val="heading 4"/>
    <w:basedOn w:val="Normal"/>
    <w:next w:val="Normal"/>
    <w:qFormat/>
    <w:rsid w:val="00D63DFB"/>
    <w:pPr>
      <w:keepNext/>
      <w:spacing w:after="0" w:line="240" w:lineRule="auto"/>
      <w:outlineLvl w:val="3"/>
    </w:pPr>
    <w:rPr>
      <w:rFonts w:ascii="Comic Sans MS" w:eastAsia="Times New Roman" w:hAnsi="Comic Sans MS"/>
      <w:sz w:val="28"/>
    </w:rPr>
  </w:style>
  <w:style w:type="paragraph" w:styleId="Heading8">
    <w:name w:val="heading 8"/>
    <w:basedOn w:val="Normal"/>
    <w:next w:val="Normal"/>
    <w:qFormat/>
    <w:rsid w:val="00D63DFB"/>
    <w:pPr>
      <w:keepNext/>
      <w:spacing w:after="0" w:line="240" w:lineRule="auto"/>
      <w:ind w:left="-720" w:right="-694"/>
      <w:outlineLvl w:val="7"/>
    </w:pPr>
    <w:rPr>
      <w:rFonts w:ascii="Comic Sans MS" w:eastAsia="Times New Roman" w:hAnsi="Comic Sans MS"/>
      <w:b/>
      <w:sz w:val="24"/>
    </w:rPr>
  </w:style>
  <w:style w:type="paragraph" w:styleId="Heading9">
    <w:name w:val="heading 9"/>
    <w:basedOn w:val="Normal"/>
    <w:next w:val="Normal"/>
    <w:qFormat/>
    <w:rsid w:val="00D63DFB"/>
    <w:pPr>
      <w:keepNext/>
      <w:spacing w:after="0" w:line="240" w:lineRule="auto"/>
      <w:ind w:left="-720"/>
      <w:outlineLvl w:val="8"/>
    </w:pPr>
    <w:rPr>
      <w:rFonts w:ascii="Comic Sans MS" w:eastAsia="Times New Roman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rsid w:val="00D6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D63DFB"/>
  </w:style>
  <w:style w:type="paragraph" w:styleId="Footer">
    <w:name w:val="footer"/>
    <w:basedOn w:val="Normal"/>
    <w:unhideWhenUsed/>
    <w:rsid w:val="00D6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sid w:val="00D63DFB"/>
  </w:style>
  <w:style w:type="paragraph" w:styleId="BalloonText">
    <w:name w:val="Balloon Text"/>
    <w:basedOn w:val="Normal"/>
    <w:semiHidden/>
    <w:unhideWhenUsed/>
    <w:rsid w:val="00D63DFB"/>
    <w:pPr>
      <w:spacing w:after="0" w:line="240" w:lineRule="auto"/>
    </w:pPr>
    <w:rPr>
      <w:rFonts w:ascii="Tahoma" w:hAnsi="Tahoma" w:cs="Calibri"/>
      <w:sz w:val="16"/>
      <w:szCs w:val="16"/>
    </w:rPr>
  </w:style>
  <w:style w:type="character" w:customStyle="1" w:styleId="BalloonTextChar">
    <w:name w:val="Balloon Text Char"/>
    <w:semiHidden/>
    <w:rsid w:val="00D63DFB"/>
    <w:rPr>
      <w:rFonts w:ascii="Tahoma" w:hAnsi="Tahoma" w:cs="Calibri"/>
      <w:sz w:val="16"/>
      <w:szCs w:val="16"/>
    </w:rPr>
  </w:style>
  <w:style w:type="paragraph" w:styleId="NoSpacing">
    <w:name w:val="No Spacing"/>
    <w:qFormat/>
    <w:rsid w:val="00D63DFB"/>
    <w:rPr>
      <w:sz w:val="22"/>
      <w:szCs w:val="22"/>
      <w:lang w:eastAsia="en-US"/>
    </w:rPr>
  </w:style>
  <w:style w:type="paragraph" w:styleId="DocumentMap">
    <w:name w:val="Document Map"/>
    <w:basedOn w:val="Normal"/>
    <w:semiHidden/>
    <w:rsid w:val="00D63DFB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semiHidden/>
    <w:rsid w:val="00D63DFB"/>
    <w:pPr>
      <w:spacing w:after="0"/>
    </w:pPr>
    <w:rPr>
      <w:sz w:val="32"/>
    </w:rPr>
  </w:style>
  <w:style w:type="paragraph" w:styleId="BodyText">
    <w:name w:val="Body Text"/>
    <w:basedOn w:val="Normal"/>
    <w:semiHidden/>
    <w:rsid w:val="00D63DFB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ListBullet">
    <w:name w:val="List Bullet"/>
    <w:basedOn w:val="Normal"/>
    <w:autoRedefine/>
    <w:semiHidden/>
    <w:rsid w:val="00D63DFB"/>
    <w:pPr>
      <w:spacing w:after="0" w:line="240" w:lineRule="auto"/>
    </w:pPr>
    <w:rPr>
      <w:rFonts w:ascii="Comic Sans MS" w:eastAsia="Times New Roman" w:hAnsi="Comic Sans MS"/>
      <w:b/>
      <w:sz w:val="24"/>
    </w:rPr>
  </w:style>
  <w:style w:type="character" w:styleId="Hyperlink">
    <w:name w:val="Hyperlink"/>
    <w:semiHidden/>
    <w:rsid w:val="00D63DFB"/>
    <w:rPr>
      <w:color w:val="0000FF"/>
      <w:u w:val="single"/>
    </w:rPr>
  </w:style>
  <w:style w:type="paragraph" w:styleId="BlockText">
    <w:name w:val="Block Text"/>
    <w:basedOn w:val="Normal"/>
    <w:semiHidden/>
    <w:rsid w:val="00D63DFB"/>
    <w:pPr>
      <w:spacing w:after="0" w:line="240" w:lineRule="auto"/>
      <w:ind w:left="-720" w:right="-694"/>
    </w:pPr>
    <w:rPr>
      <w:rFonts w:ascii="Comic Sans MS" w:eastAsia="Times New Roman" w:hAnsi="Comic Sans MS"/>
      <w:sz w:val="24"/>
    </w:rPr>
  </w:style>
  <w:style w:type="paragraph" w:styleId="BodyTextIndent2">
    <w:name w:val="Body Text Indent 2"/>
    <w:basedOn w:val="Normal"/>
    <w:semiHidden/>
    <w:rsid w:val="00D63DFB"/>
    <w:pPr>
      <w:spacing w:after="0" w:line="240" w:lineRule="auto"/>
      <w:ind w:left="-720"/>
    </w:pPr>
    <w:rPr>
      <w:rFonts w:ascii="Times New Roman" w:eastAsia="Times New Roman" w:hAnsi="Times New Roman"/>
      <w:sz w:val="24"/>
    </w:rPr>
  </w:style>
  <w:style w:type="paragraph" w:customStyle="1" w:styleId="H1">
    <w:name w:val="H1"/>
    <w:basedOn w:val="Normal"/>
    <w:next w:val="Normal"/>
    <w:rsid w:val="00D63DFB"/>
    <w:pPr>
      <w:keepNext/>
      <w:spacing w:before="100" w:after="100" w:line="240" w:lineRule="auto"/>
      <w:outlineLvl w:val="1"/>
    </w:pPr>
    <w:rPr>
      <w:rFonts w:ascii="Times New Roman" w:eastAsia="Times New Roman" w:hAnsi="Times New Roman"/>
      <w:b/>
      <w:snapToGrid w:val="0"/>
      <w:kern w:val="36"/>
      <w:sz w:val="48"/>
    </w:rPr>
  </w:style>
  <w:style w:type="paragraph" w:customStyle="1" w:styleId="H6">
    <w:name w:val="H6"/>
    <w:basedOn w:val="Normal"/>
    <w:next w:val="Normal"/>
    <w:rsid w:val="00D63DFB"/>
    <w:pPr>
      <w:keepNext/>
      <w:spacing w:before="100" w:after="100" w:line="240" w:lineRule="auto"/>
      <w:outlineLvl w:val="6"/>
    </w:pPr>
    <w:rPr>
      <w:rFonts w:ascii="Times New Roman" w:eastAsia="Times New Roman" w:hAnsi="Times New Roman"/>
      <w:b/>
      <w:snapToGrid w:val="0"/>
      <w:sz w:val="16"/>
    </w:rPr>
  </w:style>
  <w:style w:type="paragraph" w:customStyle="1" w:styleId="H4">
    <w:name w:val="H4"/>
    <w:basedOn w:val="Normal"/>
    <w:next w:val="Normal"/>
    <w:rsid w:val="00D63DFB"/>
    <w:pPr>
      <w:keepNext/>
      <w:spacing w:before="100" w:after="100" w:line="240" w:lineRule="auto"/>
      <w:outlineLvl w:val="4"/>
    </w:pPr>
    <w:rPr>
      <w:rFonts w:ascii="Times New Roman" w:eastAsia="Times New Roman" w:hAnsi="Times New Roman"/>
      <w:b/>
      <w:snapToGrid w:val="0"/>
      <w:sz w:val="24"/>
    </w:rPr>
  </w:style>
  <w:style w:type="table" w:styleId="TableGrid">
    <w:name w:val="Table Grid"/>
    <w:basedOn w:val="TableNormal"/>
    <w:uiPriority w:val="59"/>
    <w:rsid w:val="00A47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2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lanwenog-sheep.co.u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yth\Documents\Cymdeithas%20Defaid%20Llanwenog\Templates\Ewe%20Registr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E9E7-6EDB-486A-91A9-D63BE4821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Ewe Registration Template.dotx</Template>
  <TotalTime>1</TotalTime>
  <Pages>2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23 May 2012</vt:lpstr>
    </vt:vector>
  </TitlesOfParts>
  <Company/>
  <LinksUpToDate>false</LinksUpToDate>
  <CharactersWithSpaces>435</CharactersWithSpaces>
  <SharedDoc>false</SharedDoc>
  <HLinks>
    <vt:vector size="12" baseType="variant">
      <vt:variant>
        <vt:i4>1572940</vt:i4>
      </vt:variant>
      <vt:variant>
        <vt:i4>3</vt:i4>
      </vt:variant>
      <vt:variant>
        <vt:i4>0</vt:i4>
      </vt:variant>
      <vt:variant>
        <vt:i4>5</vt:i4>
      </vt:variant>
      <vt:variant>
        <vt:lpwstr>http://www.llanwenog-sheep.co.uk/</vt:lpwstr>
      </vt:variant>
      <vt:variant>
        <vt:lpwstr/>
      </vt:variant>
      <vt:variant>
        <vt:i4>3932167</vt:i4>
      </vt:variant>
      <vt:variant>
        <vt:i4>0</vt:i4>
      </vt:variant>
      <vt:variant>
        <vt:i4>0</vt:i4>
      </vt:variant>
      <vt:variant>
        <vt:i4>5</vt:i4>
      </vt:variant>
      <vt:variant>
        <vt:lpwstr>mailto:secretary@llanwenog-sheep.co.ukm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May 2012</dc:title>
  <dc:creator>Delyth</dc:creator>
  <cp:lastModifiedBy>Evans, Jane | She/Hers</cp:lastModifiedBy>
  <cp:revision>2</cp:revision>
  <cp:lastPrinted>2019-07-19T20:48:00Z</cp:lastPrinted>
  <dcterms:created xsi:type="dcterms:W3CDTF">2024-08-13T17:27:00Z</dcterms:created>
  <dcterms:modified xsi:type="dcterms:W3CDTF">2024-08-13T17:27:00Z</dcterms:modified>
</cp:coreProperties>
</file>